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B-210-2026-CW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10.08.2026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Los 14 Klima- und Lüftungstechnik, Rettungswache Mühlen-Eichsen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14 Klima- und Lüftungstechnik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